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662"/>
      </w:tblGrid>
      <w:tr w:rsidR="005C6529" w14:paraId="3F57D4AA" w14:textId="77777777" w:rsidTr="005C6529">
        <w:tc>
          <w:tcPr>
            <w:tcW w:w="2093" w:type="dxa"/>
          </w:tcPr>
          <w:p w14:paraId="737490F5" w14:textId="77777777"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E44BA90" wp14:editId="3DB60E2A">
                  <wp:extent cx="914400" cy="914400"/>
                  <wp:effectExtent l="0" t="0" r="0" b="0"/>
                  <wp:docPr id="1" name="Picture 1" descr="Royal Geelong Yacht Club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yal Geelong Yacht Club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14:paraId="59E9F7EB" w14:textId="77777777" w:rsid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Royal Geelong Yacht Club Inc.</w:t>
            </w:r>
          </w:p>
          <w:p w14:paraId="7FD8E861" w14:textId="77777777"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Est 1859</w:t>
            </w:r>
          </w:p>
        </w:tc>
      </w:tr>
      <w:tr w:rsidR="005C6529" w14:paraId="0505E750" w14:textId="77777777" w:rsidTr="005C6529">
        <w:tc>
          <w:tcPr>
            <w:tcW w:w="8755" w:type="dxa"/>
            <w:gridSpan w:val="2"/>
            <w:vAlign w:val="center"/>
          </w:tcPr>
          <w:p w14:paraId="6590F4A2" w14:textId="280D6CCC" w:rsidR="005C6529" w:rsidRDefault="005C6529" w:rsidP="00932DFB">
            <w:pPr>
              <w:spacing w:before="120" w:after="120"/>
              <w:jc w:val="center"/>
            </w:pPr>
            <w:r>
              <w:rPr>
                <w:sz w:val="32"/>
                <w:szCs w:val="32"/>
              </w:rPr>
              <w:t>Trophy Deed of Gift.</w:t>
            </w:r>
          </w:p>
        </w:tc>
      </w:tr>
    </w:tbl>
    <w:p w14:paraId="4E879039" w14:textId="77777777" w:rsidR="00013961" w:rsidRDefault="0001396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095"/>
      </w:tblGrid>
      <w:tr w:rsidR="007C148E" w:rsidRPr="007C148E" w14:paraId="0911C6AE" w14:textId="77777777" w:rsidTr="00B06CC4">
        <w:tc>
          <w:tcPr>
            <w:tcW w:w="2660" w:type="dxa"/>
          </w:tcPr>
          <w:p w14:paraId="41B4C255" w14:textId="77777777"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Trophy:</w:t>
            </w:r>
          </w:p>
        </w:tc>
        <w:tc>
          <w:tcPr>
            <w:tcW w:w="6095" w:type="dxa"/>
          </w:tcPr>
          <w:p w14:paraId="4E9018BC" w14:textId="77777777" w:rsidR="007C148E" w:rsidRPr="007C148E" w:rsidRDefault="005E362B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W. Thacker Perpetual Shield</w:t>
            </w:r>
          </w:p>
        </w:tc>
      </w:tr>
      <w:tr w:rsidR="007C148E" w:rsidRPr="007C148E" w14:paraId="32E60166" w14:textId="77777777" w:rsidTr="00B06CC4">
        <w:tc>
          <w:tcPr>
            <w:tcW w:w="2660" w:type="dxa"/>
          </w:tcPr>
          <w:p w14:paraId="09FFC7A6" w14:textId="77777777"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Presented by:</w:t>
            </w:r>
          </w:p>
        </w:tc>
        <w:tc>
          <w:tcPr>
            <w:tcW w:w="6095" w:type="dxa"/>
          </w:tcPr>
          <w:p w14:paraId="349AD4E4" w14:textId="77777777"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</w:p>
        </w:tc>
      </w:tr>
      <w:tr w:rsidR="007C148E" w:rsidRPr="007C148E" w14:paraId="74779B45" w14:textId="77777777" w:rsidTr="00B06CC4">
        <w:tc>
          <w:tcPr>
            <w:tcW w:w="2660" w:type="dxa"/>
          </w:tcPr>
          <w:p w14:paraId="3CD08657" w14:textId="77777777"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Date:</w:t>
            </w:r>
          </w:p>
        </w:tc>
        <w:tc>
          <w:tcPr>
            <w:tcW w:w="6095" w:type="dxa"/>
          </w:tcPr>
          <w:p w14:paraId="26BE7ABE" w14:textId="77777777" w:rsidR="007C148E" w:rsidRPr="007C148E" w:rsidRDefault="00A25060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TBA</w:t>
            </w:r>
          </w:p>
        </w:tc>
      </w:tr>
      <w:tr w:rsidR="007C148E" w:rsidRPr="007C148E" w14:paraId="2D54C1B5" w14:textId="77777777" w:rsidTr="00B06CC4">
        <w:tc>
          <w:tcPr>
            <w:tcW w:w="2660" w:type="dxa"/>
          </w:tcPr>
          <w:p w14:paraId="2B8C9483" w14:textId="77777777"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For:</w:t>
            </w:r>
          </w:p>
        </w:tc>
        <w:tc>
          <w:tcPr>
            <w:tcW w:w="6095" w:type="dxa"/>
          </w:tcPr>
          <w:p w14:paraId="4B2A358A" w14:textId="77777777" w:rsidR="007C148E" w:rsidRPr="007C148E" w:rsidRDefault="00A25060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Best Club Member</w:t>
            </w:r>
          </w:p>
        </w:tc>
      </w:tr>
      <w:tr w:rsidR="007C148E" w:rsidRPr="007C148E" w14:paraId="07284CCD" w14:textId="77777777" w:rsidTr="00B06CC4">
        <w:tc>
          <w:tcPr>
            <w:tcW w:w="2660" w:type="dxa"/>
          </w:tcPr>
          <w:p w14:paraId="2797F6AD" w14:textId="77777777"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Remarks / Revisions</w:t>
            </w:r>
          </w:p>
        </w:tc>
        <w:tc>
          <w:tcPr>
            <w:tcW w:w="6095" w:type="dxa"/>
          </w:tcPr>
          <w:p w14:paraId="0BDF0DFD" w14:textId="2EE526C7" w:rsidR="007C148E" w:rsidRPr="007C148E" w:rsidRDefault="00932DFB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Originally for the House Committee Aggregate</w:t>
            </w:r>
          </w:p>
        </w:tc>
      </w:tr>
      <w:tr w:rsidR="00B664EC" w:rsidRPr="007C148E" w14:paraId="1BDE74BE" w14:textId="77777777" w:rsidTr="00C20699">
        <w:tc>
          <w:tcPr>
            <w:tcW w:w="8755" w:type="dxa"/>
            <w:gridSpan w:val="2"/>
          </w:tcPr>
          <w:p w14:paraId="092642D4" w14:textId="279C30CA" w:rsidR="00B664EC" w:rsidRDefault="00B664EC" w:rsidP="00B664EC">
            <w:pPr>
              <w:spacing w:before="120"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Click </w:t>
            </w:r>
            <w:hyperlink r:id="rId6" w:history="1">
              <w:r w:rsidRPr="00B664EC">
                <w:rPr>
                  <w:rStyle w:val="Hyperlink"/>
                  <w:sz w:val="28"/>
                  <w:szCs w:val="28"/>
                </w:rPr>
                <w:t>HERE</w:t>
              </w:r>
            </w:hyperlink>
            <w:bookmarkStart w:id="0" w:name="_GoBack"/>
            <w:bookmarkEnd w:id="0"/>
            <w:r>
              <w:rPr>
                <w:sz w:val="28"/>
                <w:szCs w:val="28"/>
              </w:rPr>
              <w:t xml:space="preserve"> for recipients</w:t>
            </w:r>
          </w:p>
        </w:tc>
      </w:tr>
    </w:tbl>
    <w:p w14:paraId="7BEF8599" w14:textId="77777777" w:rsidR="00B06CC4" w:rsidRDefault="00B06CC4">
      <w:r>
        <w:br w:type="page"/>
      </w:r>
    </w:p>
    <w:p w14:paraId="2EE52995" w14:textId="07C07452" w:rsidR="003C4A3D" w:rsidRDefault="00A25060" w:rsidP="00A25060">
      <w:r>
        <w:rPr>
          <w:noProof/>
          <w:lang w:eastAsia="en-AU"/>
        </w:rPr>
        <w:lastRenderedPageBreak/>
        <w:drawing>
          <wp:inline distT="0" distB="0" distL="0" distR="0" wp14:anchorId="0C4A31A9" wp14:editId="155FD00D">
            <wp:extent cx="5731510" cy="76422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cker Shiel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D75B3" w14:textId="77777777" w:rsidR="00932DFB" w:rsidRDefault="00932DFB" w:rsidP="00932DFB">
      <w:r>
        <w:t xml:space="preserve">This Shield was hand crafted by Mr C. H. (Chick) Fleet (Snr), a pre-WW2 Club Secretary who trained as a gold smith and later became a jeweller. </w:t>
      </w:r>
    </w:p>
    <w:p w14:paraId="2878FB4B" w14:textId="77777777" w:rsidR="003C4A3D" w:rsidRDefault="003C4A3D">
      <w:r>
        <w:br w:type="page"/>
      </w:r>
    </w:p>
    <w:p w14:paraId="444D2EA2" w14:textId="77777777" w:rsidR="007C148E" w:rsidRDefault="003C4A3D" w:rsidP="003C4A3D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17BD4A48" wp14:editId="53D7718A">
            <wp:extent cx="4370400" cy="6012000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400" cy="60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2D424" w14:textId="77777777" w:rsidR="003C4A3D" w:rsidRDefault="003C4A3D" w:rsidP="003C4A3D">
      <w:pPr>
        <w:jc w:val="center"/>
      </w:pPr>
    </w:p>
    <w:p w14:paraId="67915A5E" w14:textId="77777777" w:rsidR="003C4A3D" w:rsidRDefault="003C4A3D" w:rsidP="003C4A3D">
      <w:pPr>
        <w:jc w:val="center"/>
      </w:pPr>
      <w:r>
        <w:t>Mr W. H. Thacker</w:t>
      </w:r>
    </w:p>
    <w:sectPr w:rsidR="003C4A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62B"/>
    <w:rsid w:val="00013961"/>
    <w:rsid w:val="003C4A3D"/>
    <w:rsid w:val="005C6529"/>
    <w:rsid w:val="005E362B"/>
    <w:rsid w:val="007C148E"/>
    <w:rsid w:val="008874AB"/>
    <w:rsid w:val="00932DFB"/>
    <w:rsid w:val="00A25060"/>
    <w:rsid w:val="00B06CC4"/>
    <w:rsid w:val="00B6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0CA1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664E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664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2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rgyc.com.au/honourboards/Thacker%20Shield.pdf" TargetMode="External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GYC\AppData\Roaming\Microsoft\Templates\Trophy%20Deed%20of%20Gift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Trophy Deed of Gift1.dotx</Template>
  <TotalTime>3</TotalTime>
  <Pages>3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RGYC</dc:creator>
  <cp:lastModifiedBy>Steve</cp:lastModifiedBy>
  <cp:revision>4</cp:revision>
  <dcterms:created xsi:type="dcterms:W3CDTF">2018-05-23T02:09:00Z</dcterms:created>
  <dcterms:modified xsi:type="dcterms:W3CDTF">2023-04-21T12:05:00Z</dcterms:modified>
</cp:coreProperties>
</file>